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3C1" w:rsidRPr="000613C1" w:rsidRDefault="000613C1" w:rsidP="000613C1">
      <w:pPr>
        <w:spacing w:after="0"/>
        <w:jc w:val="center"/>
        <w:rPr>
          <w:rFonts w:ascii="Arial" w:eastAsiaTheme="minorEastAsia" w:hAnsi="Arial" w:cs="Arial"/>
          <w:b/>
          <w:sz w:val="32"/>
          <w:szCs w:val="32"/>
        </w:rPr>
      </w:pPr>
      <w:r w:rsidRPr="000613C1">
        <w:rPr>
          <w:rFonts w:ascii="Arial" w:eastAsiaTheme="minorEastAsia" w:hAnsi="Arial" w:cs="Arial"/>
          <w:noProof/>
          <w:color w:val="000000"/>
          <w:szCs w:val="24"/>
        </w:rPr>
        <w:drawing>
          <wp:inline distT="0" distB="0" distL="0" distR="0" wp14:anchorId="03790C08" wp14:editId="55CF3425">
            <wp:extent cx="1207770" cy="1207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7770" cy="1207770"/>
                    </a:xfrm>
                    <a:prstGeom prst="rect">
                      <a:avLst/>
                    </a:prstGeom>
                    <a:solidFill>
                      <a:srgbClr val="FFFFFF"/>
                    </a:solidFill>
                    <a:ln>
                      <a:noFill/>
                    </a:ln>
                  </pic:spPr>
                </pic:pic>
              </a:graphicData>
            </a:graphic>
          </wp:inline>
        </w:drawing>
      </w:r>
    </w:p>
    <w:p w:rsidR="000613C1" w:rsidRPr="000613C1" w:rsidRDefault="000613C1" w:rsidP="000613C1">
      <w:pPr>
        <w:spacing w:after="0"/>
        <w:jc w:val="center"/>
        <w:rPr>
          <w:rFonts w:ascii="Arial" w:eastAsiaTheme="minorEastAsia" w:hAnsi="Arial" w:cs="Arial"/>
          <w:b/>
          <w:sz w:val="28"/>
          <w:szCs w:val="28"/>
        </w:rPr>
      </w:pPr>
      <w:r>
        <w:rPr>
          <w:rFonts w:ascii="Arial" w:eastAsiaTheme="minorEastAsia" w:hAnsi="Arial" w:cs="Arial"/>
          <w:b/>
          <w:sz w:val="28"/>
          <w:szCs w:val="28"/>
        </w:rPr>
        <w:t>CREDITS</w:t>
      </w:r>
      <w:r w:rsidRPr="000613C1">
        <w:rPr>
          <w:rFonts w:ascii="Arial" w:eastAsiaTheme="minorEastAsia" w:hAnsi="Arial" w:cs="Arial"/>
          <w:b/>
          <w:sz w:val="28"/>
          <w:szCs w:val="28"/>
        </w:rPr>
        <w:t xml:space="preserve"> FORM</w:t>
      </w:r>
    </w:p>
    <w:p w:rsidR="000613C1" w:rsidRPr="000613C1" w:rsidRDefault="000613C1" w:rsidP="000613C1">
      <w:pPr>
        <w:spacing w:after="0"/>
        <w:jc w:val="center"/>
        <w:rPr>
          <w:rFonts w:ascii="Arial" w:eastAsiaTheme="minorEastAsia" w:hAnsi="Arial" w:cs="Arial"/>
          <w:b/>
          <w:sz w:val="24"/>
          <w:szCs w:val="24"/>
        </w:rPr>
      </w:pPr>
      <w:r w:rsidRPr="000613C1">
        <w:rPr>
          <w:rFonts w:ascii="Arial" w:eastAsiaTheme="minorEastAsia" w:hAnsi="Arial" w:cs="Arial"/>
          <w:b/>
          <w:sz w:val="24"/>
          <w:szCs w:val="24"/>
        </w:rPr>
        <w:t xml:space="preserve">FASHION &amp; BEAUTY EDITORIAL SUBMISSION </w:t>
      </w:r>
    </w:p>
    <w:p w:rsidR="000613C1" w:rsidRPr="000613C1" w:rsidRDefault="000613C1" w:rsidP="000613C1">
      <w:pPr>
        <w:spacing w:after="0"/>
        <w:rPr>
          <w:rFonts w:ascii="Arial" w:eastAsiaTheme="minorEastAsia" w:hAnsi="Arial" w:cs="Arial"/>
          <w:b/>
        </w:rPr>
      </w:pPr>
    </w:p>
    <w:p w:rsidR="000613C1" w:rsidRDefault="000613C1" w:rsidP="000613C1">
      <w:pPr>
        <w:spacing w:after="0"/>
        <w:jc w:val="center"/>
        <w:rPr>
          <w:rFonts w:ascii="Arial" w:eastAsiaTheme="minorEastAsia" w:hAnsi="Arial" w:cs="Arial"/>
          <w:b/>
          <w:sz w:val="20"/>
          <w:szCs w:val="20"/>
        </w:rPr>
      </w:pPr>
      <w:r w:rsidRPr="000613C1">
        <w:rPr>
          <w:rFonts w:ascii="Arial" w:eastAsiaTheme="minorEastAsia" w:hAnsi="Arial" w:cs="Arial"/>
          <w:b/>
          <w:sz w:val="20"/>
          <w:szCs w:val="20"/>
        </w:rPr>
        <w:t>Hello and thank you for your submission to VEUX Magazine!</w:t>
      </w:r>
    </w:p>
    <w:p w:rsidR="00724D95" w:rsidRPr="005B7EFD" w:rsidRDefault="00724D95" w:rsidP="00724D95">
      <w:pPr>
        <w:shd w:val="clear" w:color="auto" w:fill="FFFFFF"/>
        <w:spacing w:after="0" w:line="240" w:lineRule="auto"/>
        <w:jc w:val="center"/>
        <w:rPr>
          <w:rFonts w:ascii="Arial" w:eastAsia="Times New Roman" w:hAnsi="Arial" w:cs="Arial"/>
          <w:color w:val="222222"/>
          <w:sz w:val="20"/>
          <w:szCs w:val="20"/>
          <w:lang w:val="en-CA" w:eastAsia="en-CA"/>
        </w:rPr>
      </w:pPr>
      <w:r w:rsidRPr="005B7EFD">
        <w:rPr>
          <w:rFonts w:ascii="Arial" w:eastAsia="Times New Roman" w:hAnsi="Arial" w:cs="Arial"/>
          <w:b/>
          <w:bCs/>
          <w:i/>
          <w:iCs/>
          <w:color w:val="222222"/>
          <w:sz w:val="20"/>
          <w:szCs w:val="20"/>
          <w:u w:val="single"/>
          <w:lang w:val="en-CA" w:eastAsia="en-CA"/>
        </w:rPr>
        <w:t>Please circulate completed credits document to your team for spelling and verification.</w:t>
      </w:r>
    </w:p>
    <w:p w:rsidR="00724D95" w:rsidRPr="005B7EFD" w:rsidRDefault="00724D95" w:rsidP="00724D95">
      <w:pPr>
        <w:shd w:val="clear" w:color="auto" w:fill="FFFFFF"/>
        <w:spacing w:after="0" w:line="240" w:lineRule="auto"/>
        <w:jc w:val="center"/>
        <w:rPr>
          <w:rFonts w:ascii="Arial" w:eastAsia="Times New Roman" w:hAnsi="Arial" w:cs="Arial"/>
          <w:color w:val="222222"/>
          <w:sz w:val="20"/>
          <w:szCs w:val="20"/>
          <w:lang w:val="en-CA" w:eastAsia="en-CA"/>
        </w:rPr>
      </w:pPr>
      <w:r w:rsidRPr="005B7EFD">
        <w:rPr>
          <w:rFonts w:ascii="Arial" w:eastAsia="Times New Roman" w:hAnsi="Arial" w:cs="Arial"/>
          <w:color w:val="222222"/>
          <w:sz w:val="20"/>
          <w:szCs w:val="20"/>
          <w:lang w:val="en-CA" w:eastAsia="en-CA"/>
        </w:rPr>
        <w:t>VEUX Magazine will insert the credits responsibly and carefully and will correct any errors made by t</w:t>
      </w:r>
      <w:r w:rsidR="00473E54">
        <w:rPr>
          <w:rFonts w:ascii="Arial" w:eastAsia="Times New Roman" w:hAnsi="Arial" w:cs="Arial"/>
          <w:color w:val="222222"/>
          <w:sz w:val="20"/>
          <w:szCs w:val="20"/>
          <w:lang w:val="en-CA" w:eastAsia="en-CA"/>
        </w:rPr>
        <w:t>he editors as soon as possible.</w:t>
      </w:r>
      <w:r w:rsidR="005B7EFD" w:rsidRPr="005B7EFD">
        <w:rPr>
          <w:rFonts w:ascii="Arial" w:eastAsia="Times New Roman" w:hAnsi="Arial" w:cs="Arial"/>
          <w:color w:val="222222"/>
          <w:sz w:val="20"/>
          <w:szCs w:val="20"/>
          <w:lang w:val="en-CA" w:eastAsia="en-CA"/>
        </w:rPr>
        <w:t xml:space="preserve"> </w:t>
      </w:r>
      <w:r w:rsidRPr="005B7EFD">
        <w:rPr>
          <w:rFonts w:ascii="Arial" w:eastAsia="Times New Roman" w:hAnsi="Arial" w:cs="Arial"/>
          <w:color w:val="222222"/>
          <w:sz w:val="20"/>
          <w:szCs w:val="20"/>
          <w:lang w:val="en-CA" w:eastAsia="en-CA"/>
        </w:rPr>
        <w:t>However, VEUX Magazine disclaims all warranties, express or implied, as to the accuracy of the information provided. </w:t>
      </w:r>
      <w:r w:rsidRPr="005B7EFD">
        <w:rPr>
          <w:rFonts w:ascii="Arial" w:eastAsia="Times New Roman" w:hAnsi="Arial" w:cs="Arial"/>
          <w:b/>
          <w:bCs/>
          <w:i/>
          <w:iCs/>
          <w:color w:val="222222"/>
          <w:sz w:val="20"/>
          <w:szCs w:val="20"/>
          <w:u w:val="single"/>
          <w:lang w:val="en-CA" w:eastAsia="en-CA"/>
        </w:rPr>
        <w:t> IT IS YOUR RESPONSIBILITY</w:t>
      </w:r>
      <w:r w:rsidRPr="005B7EFD">
        <w:rPr>
          <w:rFonts w:ascii="Arial" w:eastAsia="Times New Roman" w:hAnsi="Arial" w:cs="Arial"/>
          <w:color w:val="222222"/>
          <w:sz w:val="20"/>
          <w:szCs w:val="20"/>
          <w:lang w:val="en-CA" w:eastAsia="en-CA"/>
        </w:rPr>
        <w:t xml:space="preserve"> to ensure that credits provided are correct.  Where errors in credits have been submitted by you or the submitting team, VEUX Magazine reserves the right to (a) update the information when possible with no guarantees as to the date </w:t>
      </w:r>
      <w:r w:rsidR="005B7EFD" w:rsidRPr="005B7EFD">
        <w:rPr>
          <w:rFonts w:ascii="Arial" w:eastAsia="Times New Roman" w:hAnsi="Arial" w:cs="Arial"/>
          <w:color w:val="222222"/>
          <w:sz w:val="20"/>
          <w:szCs w:val="20"/>
          <w:lang w:val="en-CA" w:eastAsia="en-CA"/>
        </w:rPr>
        <w:t xml:space="preserve">of correction; or (b) publish </w:t>
      </w:r>
      <w:proofErr w:type="gramStart"/>
      <w:r w:rsidR="005B7EFD" w:rsidRPr="005B7EFD">
        <w:rPr>
          <w:rFonts w:ascii="Arial" w:eastAsia="Times New Roman" w:hAnsi="Arial" w:cs="Arial"/>
          <w:color w:val="222222"/>
          <w:sz w:val="20"/>
          <w:szCs w:val="20"/>
          <w:lang w:val="en-CA" w:eastAsia="en-CA"/>
        </w:rPr>
        <w:t xml:space="preserve">an </w:t>
      </w:r>
      <w:r w:rsidRPr="005B7EFD">
        <w:rPr>
          <w:rFonts w:ascii="Arial" w:eastAsia="Times New Roman" w:hAnsi="Arial" w:cs="Arial"/>
          <w:color w:val="222222"/>
          <w:sz w:val="20"/>
          <w:szCs w:val="20"/>
          <w:lang w:val="en-CA" w:eastAsia="en-CA"/>
        </w:rPr>
        <w:t>errata</w:t>
      </w:r>
      <w:proofErr w:type="gramEnd"/>
      <w:r w:rsidRPr="005B7EFD">
        <w:rPr>
          <w:rFonts w:ascii="Arial" w:eastAsia="Times New Roman" w:hAnsi="Arial" w:cs="Arial"/>
          <w:color w:val="222222"/>
          <w:sz w:val="20"/>
          <w:szCs w:val="20"/>
          <w:lang w:val="en-CA" w:eastAsia="en-CA"/>
        </w:rPr>
        <w:t xml:space="preserve"> in a subsequent issue in lieu of updating the information in the current issue</w:t>
      </w:r>
      <w:r w:rsidR="005B7EFD" w:rsidRPr="005B7EFD">
        <w:rPr>
          <w:rFonts w:ascii="Arial" w:eastAsia="Times New Roman" w:hAnsi="Arial" w:cs="Arial"/>
          <w:color w:val="222222"/>
          <w:sz w:val="20"/>
          <w:szCs w:val="20"/>
          <w:lang w:val="en-CA" w:eastAsia="en-CA"/>
        </w:rPr>
        <w:t xml:space="preserve">. </w:t>
      </w:r>
    </w:p>
    <w:p w:rsidR="000613C1" w:rsidRPr="005B7EFD" w:rsidRDefault="000613C1" w:rsidP="00724D95">
      <w:pPr>
        <w:shd w:val="clear" w:color="auto" w:fill="FFFFFF"/>
        <w:spacing w:after="0" w:line="240" w:lineRule="auto"/>
        <w:jc w:val="center"/>
        <w:rPr>
          <w:rFonts w:ascii="Arial" w:eastAsia="Times New Roman" w:hAnsi="Arial" w:cs="Arial"/>
          <w:color w:val="222222"/>
          <w:sz w:val="20"/>
          <w:szCs w:val="20"/>
          <w:lang w:val="en-CA" w:eastAsia="en-CA"/>
        </w:rPr>
      </w:pPr>
      <w:r w:rsidRPr="005B7EFD">
        <w:rPr>
          <w:rFonts w:ascii="Arial" w:eastAsiaTheme="minorEastAsia" w:hAnsi="Arial" w:cs="Arial"/>
          <w:sz w:val="20"/>
          <w:szCs w:val="20"/>
        </w:rPr>
        <w:t xml:space="preserve">Please fill out the following information and send it with your editorial submission to </w:t>
      </w:r>
      <w:hyperlink r:id="rId8" w:history="1">
        <w:r w:rsidRPr="005B7EFD">
          <w:rPr>
            <w:rFonts w:ascii="Arial" w:eastAsiaTheme="minorEastAsia" w:hAnsi="Arial" w:cs="Arial"/>
            <w:color w:val="0000FF" w:themeColor="hyperlink"/>
            <w:sz w:val="20"/>
            <w:szCs w:val="20"/>
            <w:u w:val="single"/>
          </w:rPr>
          <w:t>editorial@veuxmag.com</w:t>
        </w:r>
      </w:hyperlink>
      <w:r w:rsidRPr="005B7EFD">
        <w:rPr>
          <w:rFonts w:ascii="Arial" w:eastAsiaTheme="minorEastAsia" w:hAnsi="Arial" w:cs="Arial"/>
          <w:sz w:val="20"/>
          <w:szCs w:val="20"/>
        </w:rPr>
        <w:t>.</w:t>
      </w:r>
    </w:p>
    <w:p w:rsidR="000613C1" w:rsidRPr="005B7EFD" w:rsidRDefault="000613C1"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000000"/>
          <w:sz w:val="20"/>
          <w:szCs w:val="20"/>
        </w:rPr>
      </w:pPr>
    </w:p>
    <w:p w:rsidR="00B744A0" w:rsidRPr="005B7EFD" w:rsidRDefault="00B744A0"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000000"/>
          <w:sz w:val="20"/>
          <w:szCs w:val="20"/>
        </w:rPr>
      </w:pPr>
      <w:r w:rsidRPr="005B7EFD">
        <w:rPr>
          <w:rFonts w:ascii="Arial" w:eastAsia="Times New Roman" w:hAnsi="Arial" w:cs="Arial"/>
          <w:b/>
          <w:color w:val="000000"/>
          <w:sz w:val="20"/>
          <w:szCs w:val="20"/>
        </w:rPr>
        <w:t>Team Credits</w:t>
      </w:r>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i/>
          <w:color w:val="000000"/>
          <w:sz w:val="20"/>
          <w:szCs w:val="20"/>
        </w:rPr>
      </w:pPr>
      <w:r w:rsidRPr="005B7EFD">
        <w:rPr>
          <w:rFonts w:ascii="Arial" w:eastAsia="Times New Roman" w:hAnsi="Arial" w:cs="Arial"/>
          <w:i/>
          <w:color w:val="000000"/>
          <w:sz w:val="20"/>
          <w:szCs w:val="20"/>
        </w:rPr>
        <w:t xml:space="preserve">Please make sure spelling and capitalization are correct for names. Information on this Credits Form will be copied &amp; pasted exactly </w:t>
      </w:r>
      <w:r w:rsidR="005B7EFD" w:rsidRPr="005B7EFD">
        <w:rPr>
          <w:rFonts w:ascii="Arial" w:eastAsia="Times New Roman" w:hAnsi="Arial" w:cs="Arial"/>
          <w:i/>
          <w:color w:val="000000"/>
          <w:sz w:val="20"/>
          <w:szCs w:val="20"/>
        </w:rPr>
        <w:t xml:space="preserve">as </w:t>
      </w:r>
      <w:r w:rsidRPr="005B7EFD">
        <w:rPr>
          <w:rFonts w:ascii="Arial" w:eastAsia="Times New Roman" w:hAnsi="Arial" w:cs="Arial"/>
          <w:i/>
          <w:color w:val="000000"/>
          <w:sz w:val="20"/>
          <w:szCs w:val="20"/>
        </w:rPr>
        <w:t>is unless there are any discrepancies or changes needed for consistency with the editorial or Veux Magazine’s format.</w:t>
      </w:r>
      <w:r w:rsidR="00B744A0" w:rsidRPr="005B7EFD">
        <w:rPr>
          <w:rFonts w:ascii="Arial" w:eastAsia="Times New Roman" w:hAnsi="Arial" w:cs="Arial"/>
          <w:i/>
          <w:color w:val="000000"/>
          <w:sz w:val="20"/>
          <w:szCs w:val="20"/>
        </w:rPr>
        <w:t xml:space="preserve"> Include websites where necessary.</w:t>
      </w:r>
      <w:r w:rsidR="00473E54" w:rsidRPr="00473E54">
        <w:rPr>
          <w:rFonts w:ascii="Arial" w:eastAsia="Times New Roman" w:hAnsi="Arial" w:cs="Arial"/>
          <w:color w:val="222222"/>
          <w:sz w:val="20"/>
          <w:szCs w:val="20"/>
          <w:lang w:val="en-CA" w:eastAsia="en-CA"/>
        </w:rPr>
        <w:t xml:space="preserve"> </w:t>
      </w:r>
      <w:r w:rsidR="00473E54" w:rsidRPr="00473E54">
        <w:rPr>
          <w:rFonts w:ascii="Arial" w:eastAsia="Times New Roman" w:hAnsi="Arial" w:cs="Arial"/>
          <w:i/>
          <w:color w:val="222222"/>
          <w:sz w:val="20"/>
          <w:szCs w:val="20"/>
          <w:lang w:val="en-CA" w:eastAsia="en-CA"/>
        </w:rPr>
        <w:t>We reserve the right to change the title.</w:t>
      </w:r>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r w:rsidRPr="005B7EFD">
        <w:rPr>
          <w:rFonts w:ascii="Arial" w:eastAsia="Times New Roman" w:hAnsi="Arial" w:cs="Arial"/>
          <w:color w:val="000000"/>
          <w:sz w:val="20"/>
          <w:szCs w:val="20"/>
        </w:rPr>
        <w:t xml:space="preserve">Title: </w:t>
      </w:r>
      <w:sdt>
        <w:sdtPr>
          <w:rPr>
            <w:rFonts w:ascii="Arial" w:eastAsia="Times New Roman" w:hAnsi="Arial" w:cs="Arial"/>
            <w:color w:val="000000"/>
            <w:sz w:val="20"/>
            <w:szCs w:val="20"/>
          </w:rPr>
          <w:id w:val="1599757194"/>
          <w:placeholder>
            <w:docPart w:val="E29FFE5A03864BD081E4E28582E7666A"/>
          </w:placeholder>
          <w:showingPlcHdr/>
          <w:text/>
        </w:sdtPr>
        <w:sdtEndPr/>
        <w:sdtContent>
          <w:r w:rsidR="008760A2"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r w:rsidRPr="005B7EFD">
        <w:rPr>
          <w:rFonts w:ascii="Arial" w:eastAsia="Times New Roman" w:hAnsi="Arial" w:cs="Arial"/>
          <w:color w:val="000000"/>
          <w:sz w:val="20"/>
          <w:szCs w:val="20"/>
        </w:rPr>
        <w:t>Location</w:t>
      </w:r>
      <w:r w:rsidR="00473E54">
        <w:rPr>
          <w:rFonts w:ascii="Arial" w:eastAsia="Times New Roman" w:hAnsi="Arial" w:cs="Arial"/>
          <w:color w:val="000000"/>
          <w:sz w:val="20"/>
          <w:szCs w:val="20"/>
        </w:rPr>
        <w:t xml:space="preserve"> (City, Country)</w:t>
      </w:r>
      <w:r w:rsidRPr="005B7EFD">
        <w:rPr>
          <w:rFonts w:ascii="Arial" w:eastAsia="Times New Roman" w:hAnsi="Arial" w:cs="Arial"/>
          <w:color w:val="000000"/>
          <w:sz w:val="20"/>
          <w:szCs w:val="20"/>
        </w:rPr>
        <w:t xml:space="preserve">: </w:t>
      </w:r>
      <w:sdt>
        <w:sdtPr>
          <w:rPr>
            <w:rFonts w:ascii="Arial" w:eastAsia="Times New Roman" w:hAnsi="Arial" w:cs="Arial"/>
            <w:color w:val="000000"/>
            <w:sz w:val="20"/>
            <w:szCs w:val="20"/>
          </w:rPr>
          <w:id w:val="-289127031"/>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roofErr w:type="gramStart"/>
      <w:r w:rsidRPr="005B7EFD">
        <w:rPr>
          <w:rFonts w:ascii="Arial" w:eastAsia="Times New Roman" w:hAnsi="Arial" w:cs="Arial"/>
          <w:color w:val="000000"/>
          <w:sz w:val="20"/>
          <w:szCs w:val="20"/>
        </w:rPr>
        <w:t>photography</w:t>
      </w:r>
      <w:proofErr w:type="gramEnd"/>
      <w:r w:rsidRPr="005B7EFD">
        <w:rPr>
          <w:rFonts w:ascii="Arial" w:eastAsia="Times New Roman" w:hAnsi="Arial" w:cs="Arial"/>
          <w:color w:val="000000"/>
          <w:sz w:val="20"/>
          <w:szCs w:val="20"/>
        </w:rPr>
        <w:t xml:space="preserve">: </w:t>
      </w:r>
      <w:sdt>
        <w:sdtPr>
          <w:rPr>
            <w:rFonts w:ascii="Arial" w:eastAsia="Times New Roman" w:hAnsi="Arial" w:cs="Arial"/>
            <w:color w:val="000000"/>
            <w:sz w:val="20"/>
            <w:szCs w:val="20"/>
          </w:rPr>
          <w:id w:val="-471444356"/>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roofErr w:type="gramStart"/>
      <w:r w:rsidRPr="005B7EFD">
        <w:rPr>
          <w:rFonts w:ascii="Arial" w:eastAsia="Times New Roman" w:hAnsi="Arial" w:cs="Arial"/>
          <w:color w:val="000000"/>
          <w:sz w:val="20"/>
          <w:szCs w:val="20"/>
        </w:rPr>
        <w:t>make-up</w:t>
      </w:r>
      <w:proofErr w:type="gramEnd"/>
      <w:r w:rsidRPr="005B7EFD">
        <w:rPr>
          <w:rFonts w:ascii="Arial" w:eastAsia="Times New Roman" w:hAnsi="Arial" w:cs="Arial"/>
          <w:color w:val="000000"/>
          <w:sz w:val="20"/>
          <w:szCs w:val="20"/>
        </w:rPr>
        <w:t xml:space="preserve">: </w:t>
      </w:r>
      <w:sdt>
        <w:sdtPr>
          <w:rPr>
            <w:rFonts w:ascii="Arial" w:eastAsia="Times New Roman" w:hAnsi="Arial" w:cs="Arial"/>
            <w:color w:val="000000"/>
            <w:sz w:val="20"/>
            <w:szCs w:val="20"/>
          </w:rPr>
          <w:id w:val="794495156"/>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roofErr w:type="gramStart"/>
      <w:r w:rsidRPr="005B7EFD">
        <w:rPr>
          <w:rFonts w:ascii="Arial" w:eastAsia="Times New Roman" w:hAnsi="Arial" w:cs="Arial"/>
          <w:color w:val="000000"/>
          <w:sz w:val="20"/>
          <w:szCs w:val="20"/>
        </w:rPr>
        <w:t>hair</w:t>
      </w:r>
      <w:proofErr w:type="gramEnd"/>
      <w:r w:rsidRPr="005B7EFD">
        <w:rPr>
          <w:rFonts w:ascii="Arial" w:eastAsia="Times New Roman" w:hAnsi="Arial" w:cs="Arial"/>
          <w:color w:val="000000"/>
          <w:sz w:val="20"/>
          <w:szCs w:val="20"/>
        </w:rPr>
        <w:t xml:space="preserve">: </w:t>
      </w:r>
      <w:sdt>
        <w:sdtPr>
          <w:rPr>
            <w:rFonts w:ascii="Arial" w:eastAsia="Times New Roman" w:hAnsi="Arial" w:cs="Arial"/>
            <w:color w:val="000000"/>
            <w:sz w:val="20"/>
            <w:szCs w:val="20"/>
          </w:rPr>
          <w:id w:val="582965074"/>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roofErr w:type="gramStart"/>
      <w:r w:rsidRPr="005B7EFD">
        <w:rPr>
          <w:rFonts w:ascii="Arial" w:eastAsia="Times New Roman" w:hAnsi="Arial" w:cs="Arial"/>
          <w:color w:val="000000"/>
          <w:sz w:val="20"/>
          <w:szCs w:val="20"/>
        </w:rPr>
        <w:t>fashion</w:t>
      </w:r>
      <w:proofErr w:type="gramEnd"/>
      <w:r w:rsidRPr="005B7EFD">
        <w:rPr>
          <w:rFonts w:ascii="Arial" w:eastAsia="Times New Roman" w:hAnsi="Arial" w:cs="Arial"/>
          <w:color w:val="000000"/>
          <w:sz w:val="20"/>
          <w:szCs w:val="20"/>
        </w:rPr>
        <w:t xml:space="preserve"> design: </w:t>
      </w:r>
      <w:sdt>
        <w:sdtPr>
          <w:rPr>
            <w:rFonts w:ascii="Arial" w:eastAsia="Times New Roman" w:hAnsi="Arial" w:cs="Arial"/>
            <w:color w:val="000000"/>
            <w:sz w:val="20"/>
            <w:szCs w:val="20"/>
          </w:rPr>
          <w:id w:val="929318183"/>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roofErr w:type="gramStart"/>
      <w:r w:rsidRPr="005B7EFD">
        <w:rPr>
          <w:rFonts w:ascii="Arial" w:eastAsia="Times New Roman" w:hAnsi="Arial" w:cs="Arial"/>
          <w:color w:val="000000"/>
          <w:sz w:val="20"/>
          <w:szCs w:val="20"/>
        </w:rPr>
        <w:t>wardrobe</w:t>
      </w:r>
      <w:proofErr w:type="gramEnd"/>
      <w:r w:rsidRPr="005B7EFD">
        <w:rPr>
          <w:rFonts w:ascii="Arial" w:eastAsia="Times New Roman" w:hAnsi="Arial" w:cs="Arial"/>
          <w:color w:val="000000"/>
          <w:sz w:val="20"/>
          <w:szCs w:val="20"/>
        </w:rPr>
        <w:t xml:space="preserve"> styling: </w:t>
      </w:r>
      <w:sdt>
        <w:sdtPr>
          <w:rPr>
            <w:rFonts w:ascii="Arial" w:eastAsia="Times New Roman" w:hAnsi="Arial" w:cs="Arial"/>
            <w:color w:val="000000"/>
            <w:sz w:val="20"/>
            <w:szCs w:val="20"/>
          </w:rPr>
          <w:id w:val="-2066009932"/>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roofErr w:type="gramStart"/>
      <w:r w:rsidRPr="005B7EFD">
        <w:rPr>
          <w:rFonts w:ascii="Arial" w:eastAsia="Times New Roman" w:hAnsi="Arial" w:cs="Arial"/>
          <w:color w:val="000000"/>
          <w:sz w:val="20"/>
          <w:szCs w:val="20"/>
        </w:rPr>
        <w:t>assistant</w:t>
      </w:r>
      <w:proofErr w:type="gramEnd"/>
      <w:r w:rsidRPr="005B7EFD">
        <w:rPr>
          <w:rFonts w:ascii="Arial" w:eastAsia="Times New Roman" w:hAnsi="Arial" w:cs="Arial"/>
          <w:color w:val="000000"/>
          <w:sz w:val="20"/>
          <w:szCs w:val="20"/>
        </w:rPr>
        <w:t xml:space="preserve">: </w:t>
      </w:r>
      <w:sdt>
        <w:sdtPr>
          <w:rPr>
            <w:rFonts w:ascii="Arial" w:eastAsia="Times New Roman" w:hAnsi="Arial" w:cs="Arial"/>
            <w:color w:val="000000"/>
            <w:sz w:val="20"/>
            <w:szCs w:val="20"/>
          </w:rPr>
          <w:id w:val="-1374069706"/>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roofErr w:type="gramStart"/>
      <w:r w:rsidRPr="005B7EFD">
        <w:rPr>
          <w:rFonts w:ascii="Arial" w:eastAsia="Times New Roman" w:hAnsi="Arial" w:cs="Arial"/>
          <w:color w:val="000000"/>
          <w:sz w:val="20"/>
          <w:szCs w:val="20"/>
        </w:rPr>
        <w:t>model</w:t>
      </w:r>
      <w:proofErr w:type="gramEnd"/>
      <w:r w:rsidRPr="005B7EFD">
        <w:rPr>
          <w:rFonts w:ascii="Arial" w:eastAsia="Times New Roman" w:hAnsi="Arial" w:cs="Arial"/>
          <w:color w:val="000000"/>
          <w:sz w:val="20"/>
          <w:szCs w:val="20"/>
        </w:rPr>
        <w:t xml:space="preserve">: </w:t>
      </w:r>
      <w:sdt>
        <w:sdtPr>
          <w:rPr>
            <w:rFonts w:ascii="Arial" w:eastAsia="Times New Roman" w:hAnsi="Arial" w:cs="Arial"/>
            <w:color w:val="000000"/>
            <w:sz w:val="20"/>
            <w:szCs w:val="20"/>
          </w:rPr>
          <w:id w:val="-681429166"/>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roofErr w:type="gramStart"/>
      <w:r w:rsidRPr="005B7EFD">
        <w:rPr>
          <w:rFonts w:ascii="Arial" w:eastAsia="Times New Roman" w:hAnsi="Arial" w:cs="Arial"/>
          <w:color w:val="000000"/>
          <w:sz w:val="20"/>
          <w:szCs w:val="20"/>
        </w:rPr>
        <w:t>other</w:t>
      </w:r>
      <w:proofErr w:type="gramEnd"/>
      <w:r w:rsidRPr="005B7EFD">
        <w:rPr>
          <w:rFonts w:ascii="Arial" w:eastAsia="Times New Roman" w:hAnsi="Arial" w:cs="Arial"/>
          <w:color w:val="000000"/>
          <w:sz w:val="20"/>
          <w:szCs w:val="20"/>
        </w:rPr>
        <w:t xml:space="preserve">: </w:t>
      </w:r>
      <w:sdt>
        <w:sdtPr>
          <w:rPr>
            <w:rFonts w:ascii="Arial" w:eastAsia="Times New Roman" w:hAnsi="Arial" w:cs="Arial"/>
            <w:color w:val="000000"/>
            <w:sz w:val="20"/>
            <w:szCs w:val="20"/>
          </w:rPr>
          <w:id w:val="-2033648540"/>
          <w:placeholder>
            <w:docPart w:val="E29FFE5A03864BD081E4E28582E7666A"/>
          </w:placeholder>
          <w:showingPlcHdr/>
          <w:text/>
        </w:sdtPr>
        <w:sdtEndPr/>
        <w:sdtContent>
          <w:r w:rsidR="00DB08B7" w:rsidRPr="005B7EFD">
            <w:rPr>
              <w:rStyle w:val="PlaceholderText"/>
              <w:sz w:val="20"/>
              <w:szCs w:val="20"/>
            </w:rPr>
            <w:t>Click here to enter text.</w:t>
          </w:r>
        </w:sdtContent>
      </w:sdt>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0"/>
          <w:szCs w:val="20"/>
        </w:rPr>
      </w:pPr>
    </w:p>
    <w:p w:rsidR="00CC7326" w:rsidRPr="005B7EFD" w:rsidRDefault="00002917"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000000"/>
          <w:sz w:val="20"/>
          <w:szCs w:val="20"/>
        </w:rPr>
      </w:pPr>
      <w:r w:rsidRPr="005B7EFD">
        <w:rPr>
          <w:rFonts w:ascii="Arial" w:eastAsia="Times New Roman" w:hAnsi="Arial" w:cs="Arial"/>
          <w:b/>
          <w:color w:val="000000"/>
          <w:sz w:val="20"/>
          <w:szCs w:val="20"/>
        </w:rPr>
        <w:t>Clothes and/or Make-up C</w:t>
      </w:r>
      <w:r w:rsidR="00CC7326" w:rsidRPr="005B7EFD">
        <w:rPr>
          <w:rFonts w:ascii="Arial" w:eastAsia="Times New Roman" w:hAnsi="Arial" w:cs="Arial"/>
          <w:b/>
          <w:color w:val="000000"/>
          <w:sz w:val="20"/>
          <w:szCs w:val="20"/>
        </w:rPr>
        <w:t>redits</w:t>
      </w:r>
    </w:p>
    <w:p w:rsidR="00CC7326" w:rsidRPr="005B7EFD" w:rsidRDefault="00CC7326"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i/>
          <w:color w:val="000000"/>
          <w:sz w:val="20"/>
          <w:szCs w:val="20"/>
        </w:rPr>
      </w:pPr>
      <w:r w:rsidRPr="005B7EFD">
        <w:rPr>
          <w:rFonts w:ascii="Arial" w:eastAsia="Times New Roman" w:hAnsi="Arial" w:cs="Arial"/>
          <w:i/>
          <w:color w:val="000000"/>
          <w:sz w:val="20"/>
          <w:szCs w:val="20"/>
        </w:rPr>
        <w:t>Please identify the file names you have submitted and use the format below.</w:t>
      </w:r>
      <w:r w:rsidR="000613C1" w:rsidRPr="005B7EFD">
        <w:rPr>
          <w:rFonts w:ascii="Arial" w:eastAsia="Times New Roman" w:hAnsi="Arial" w:cs="Arial"/>
          <w:i/>
          <w:color w:val="000000"/>
          <w:sz w:val="20"/>
          <w:szCs w:val="20"/>
        </w:rPr>
        <w:t xml:space="preserve"> </w:t>
      </w:r>
    </w:p>
    <w:p w:rsidR="00724D95" w:rsidRPr="005B7EFD" w:rsidRDefault="00724D95" w:rsidP="00CC73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i/>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724D95" w:rsidRPr="005B7EFD" w:rsidTr="00724D95">
        <w:tc>
          <w:tcPr>
            <w:tcW w:w="4788" w:type="dxa"/>
          </w:tcPr>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i/>
                <w:color w:val="000000"/>
                <w:sz w:val="20"/>
                <w:szCs w:val="20"/>
              </w:rPr>
            </w:pPr>
            <w:r w:rsidRPr="005B7EFD">
              <w:rPr>
                <w:rFonts w:ascii="Arial" w:eastAsia="Times New Roman" w:hAnsi="Arial" w:cs="Arial"/>
                <w:b/>
                <w:i/>
                <w:color w:val="000000"/>
                <w:sz w:val="20"/>
                <w:szCs w:val="20"/>
              </w:rPr>
              <w:t xml:space="preserve">FASHION EDITORIAL </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i/>
                <w:color w:val="000000"/>
                <w:sz w:val="20"/>
                <w:szCs w:val="20"/>
              </w:rPr>
            </w:pPr>
            <w:r w:rsidRPr="005B7EFD">
              <w:rPr>
                <w:rFonts w:ascii="Arial" w:eastAsia="Times New Roman" w:hAnsi="Arial" w:cs="Arial"/>
                <w:b/>
                <w:i/>
                <w:color w:val="000000"/>
                <w:sz w:val="20"/>
                <w:szCs w:val="20"/>
              </w:rPr>
              <w:t>EXAMPLE</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Image: Photo_9980</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Skirt by Zara</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Shirt by H&amp;M</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Shoes by Nine West</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Hat: Stylist's Own</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Scarf: Vintage</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Rings by Arden's</w:t>
            </w:r>
          </w:p>
          <w:p w:rsidR="00724D95" w:rsidRPr="005B7EFD" w:rsidRDefault="00724D95" w:rsidP="00CC7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i/>
                <w:color w:val="000000"/>
                <w:sz w:val="20"/>
                <w:szCs w:val="20"/>
              </w:rPr>
            </w:pPr>
          </w:p>
        </w:tc>
        <w:tc>
          <w:tcPr>
            <w:tcW w:w="4788" w:type="dxa"/>
          </w:tcPr>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i/>
                <w:color w:val="000000"/>
                <w:sz w:val="20"/>
                <w:szCs w:val="20"/>
              </w:rPr>
            </w:pPr>
            <w:r w:rsidRPr="005B7EFD">
              <w:rPr>
                <w:rFonts w:ascii="Arial" w:eastAsia="Times New Roman" w:hAnsi="Arial" w:cs="Arial"/>
                <w:b/>
                <w:i/>
                <w:color w:val="000000"/>
                <w:sz w:val="20"/>
                <w:szCs w:val="20"/>
              </w:rPr>
              <w:t xml:space="preserve">BEAUTY EDITORIAL </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i/>
                <w:color w:val="000000"/>
                <w:sz w:val="20"/>
                <w:szCs w:val="20"/>
              </w:rPr>
            </w:pPr>
            <w:r w:rsidRPr="005B7EFD">
              <w:rPr>
                <w:rFonts w:ascii="Arial" w:eastAsia="Times New Roman" w:hAnsi="Arial" w:cs="Arial"/>
                <w:b/>
                <w:i/>
                <w:color w:val="000000"/>
                <w:sz w:val="20"/>
                <w:szCs w:val="20"/>
              </w:rPr>
              <w:t>EXAMPLE</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Image: Photo 3</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 xml:space="preserve">Eyes: MAC Pigment in Hi-Def Cyan </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Eye Liner: Stila in Jet Black</w:t>
            </w:r>
          </w:p>
          <w:p w:rsidR="00724D95" w:rsidRPr="005B7EFD" w:rsidRDefault="00724D95" w:rsidP="00724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sz w:val="20"/>
                <w:szCs w:val="20"/>
              </w:rPr>
            </w:pPr>
            <w:r w:rsidRPr="005B7EFD">
              <w:rPr>
                <w:rFonts w:ascii="Arial" w:eastAsia="Times New Roman" w:hAnsi="Arial" w:cs="Arial"/>
                <w:color w:val="000000"/>
                <w:sz w:val="20"/>
                <w:szCs w:val="20"/>
              </w:rPr>
              <w:t>Cheeks: MAC in Golden Bronze</w:t>
            </w:r>
          </w:p>
          <w:p w:rsidR="00724D95" w:rsidRPr="005B7EFD" w:rsidRDefault="00724D95" w:rsidP="00724D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i/>
                <w:color w:val="000000"/>
                <w:sz w:val="20"/>
                <w:szCs w:val="20"/>
              </w:rPr>
            </w:pPr>
            <w:r w:rsidRPr="005B7EFD">
              <w:rPr>
                <w:rFonts w:ascii="Arial" w:eastAsia="Times New Roman" w:hAnsi="Arial" w:cs="Arial"/>
                <w:color w:val="000000"/>
                <w:sz w:val="20"/>
                <w:szCs w:val="20"/>
              </w:rPr>
              <w:t>Lips: MAC in Dominate Frost</w:t>
            </w:r>
          </w:p>
        </w:tc>
      </w:tr>
    </w:tbl>
    <w:sdt>
      <w:sdtPr>
        <w:rPr>
          <w:rFonts w:ascii="Arial" w:hAnsi="Arial" w:cs="Arial"/>
        </w:rPr>
        <w:id w:val="-1543200966"/>
        <w:placeholder>
          <w:docPart w:val="23E792DC8AC14287B3BFAE938A1566F6"/>
        </w:placeholder>
        <w:showingPlcHdr/>
      </w:sdtPr>
      <w:sdtEndPr/>
      <w:sdtContent>
        <w:p w:rsidR="000613C1" w:rsidRPr="00DB08B7" w:rsidRDefault="00DB08B7">
          <w:pPr>
            <w:rPr>
              <w:color w:val="808080"/>
            </w:rPr>
          </w:pPr>
          <w:r w:rsidRPr="00B04DC9">
            <w:rPr>
              <w:rStyle w:val="PlaceholderText"/>
            </w:rPr>
            <w:t>Click here to enter text.</w:t>
          </w:r>
        </w:p>
      </w:sdtContent>
    </w:sdt>
    <w:sectPr w:rsidR="000613C1" w:rsidRPr="00DB08B7" w:rsidSect="00724D95">
      <w:pgSz w:w="12240" w:h="15840"/>
      <w:pgMar w:top="1134" w:right="1440"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14C" w:rsidRDefault="003E514C" w:rsidP="000613C1">
      <w:pPr>
        <w:spacing w:after="0" w:line="240" w:lineRule="auto"/>
      </w:pPr>
      <w:r>
        <w:separator/>
      </w:r>
    </w:p>
  </w:endnote>
  <w:endnote w:type="continuationSeparator" w:id="0">
    <w:p w:rsidR="003E514C" w:rsidRDefault="003E514C" w:rsidP="00061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14C" w:rsidRDefault="003E514C" w:rsidP="000613C1">
      <w:pPr>
        <w:spacing w:after="0" w:line="240" w:lineRule="auto"/>
      </w:pPr>
      <w:r>
        <w:separator/>
      </w:r>
    </w:p>
  </w:footnote>
  <w:footnote w:type="continuationSeparator" w:id="0">
    <w:p w:rsidR="003E514C" w:rsidRDefault="003E514C" w:rsidP="000613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ocumentProtection w:edit="forms" w:formatting="1" w:enforcement="1" w:cryptProviderType="rsaFull" w:cryptAlgorithmClass="hash" w:cryptAlgorithmType="typeAny" w:cryptAlgorithmSid="4" w:cryptSpinCount="100000" w:hash="kcCMxo3YsnwNd2AO6XM1eOcb9L8=" w:salt="r7AJ4ul/ljIPDRAw/RJwV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95"/>
    <w:rsid w:val="00002917"/>
    <w:rsid w:val="00011D3A"/>
    <w:rsid w:val="00012093"/>
    <w:rsid w:val="0001270A"/>
    <w:rsid w:val="0001632F"/>
    <w:rsid w:val="0001768F"/>
    <w:rsid w:val="00017799"/>
    <w:rsid w:val="00020C49"/>
    <w:rsid w:val="000221DC"/>
    <w:rsid w:val="00030231"/>
    <w:rsid w:val="00031B65"/>
    <w:rsid w:val="000337CA"/>
    <w:rsid w:val="00033B53"/>
    <w:rsid w:val="00034E28"/>
    <w:rsid w:val="00035AA5"/>
    <w:rsid w:val="000428B5"/>
    <w:rsid w:val="0005102F"/>
    <w:rsid w:val="000528AC"/>
    <w:rsid w:val="000613C1"/>
    <w:rsid w:val="000635F0"/>
    <w:rsid w:val="00064AA5"/>
    <w:rsid w:val="00064F2A"/>
    <w:rsid w:val="00067820"/>
    <w:rsid w:val="00072A62"/>
    <w:rsid w:val="000802BB"/>
    <w:rsid w:val="000818FA"/>
    <w:rsid w:val="00093984"/>
    <w:rsid w:val="00094BE5"/>
    <w:rsid w:val="00096CF7"/>
    <w:rsid w:val="000A21D9"/>
    <w:rsid w:val="000A2354"/>
    <w:rsid w:val="000A680D"/>
    <w:rsid w:val="000B4955"/>
    <w:rsid w:val="000B71F0"/>
    <w:rsid w:val="000C3572"/>
    <w:rsid w:val="000C3866"/>
    <w:rsid w:val="000D16A5"/>
    <w:rsid w:val="000D6D60"/>
    <w:rsid w:val="000F0C4B"/>
    <w:rsid w:val="000F5997"/>
    <w:rsid w:val="001103CC"/>
    <w:rsid w:val="001107FD"/>
    <w:rsid w:val="00110B80"/>
    <w:rsid w:val="0011782C"/>
    <w:rsid w:val="00120798"/>
    <w:rsid w:val="0012186C"/>
    <w:rsid w:val="00121C78"/>
    <w:rsid w:val="0012202C"/>
    <w:rsid w:val="00125056"/>
    <w:rsid w:val="001258E4"/>
    <w:rsid w:val="0014691D"/>
    <w:rsid w:val="00146A84"/>
    <w:rsid w:val="00147A3B"/>
    <w:rsid w:val="00155083"/>
    <w:rsid w:val="001558F2"/>
    <w:rsid w:val="001566C2"/>
    <w:rsid w:val="00166B7A"/>
    <w:rsid w:val="00167CBD"/>
    <w:rsid w:val="00176D87"/>
    <w:rsid w:val="00181AF7"/>
    <w:rsid w:val="00182EFD"/>
    <w:rsid w:val="00183851"/>
    <w:rsid w:val="00185459"/>
    <w:rsid w:val="00185AEC"/>
    <w:rsid w:val="001A1742"/>
    <w:rsid w:val="001A5004"/>
    <w:rsid w:val="001B55D2"/>
    <w:rsid w:val="001C112E"/>
    <w:rsid w:val="001D1D7A"/>
    <w:rsid w:val="001D2CF8"/>
    <w:rsid w:val="001D7C63"/>
    <w:rsid w:val="001E4DD4"/>
    <w:rsid w:val="00204431"/>
    <w:rsid w:val="00206317"/>
    <w:rsid w:val="00210824"/>
    <w:rsid w:val="00211382"/>
    <w:rsid w:val="00213360"/>
    <w:rsid w:val="00216E00"/>
    <w:rsid w:val="002176C9"/>
    <w:rsid w:val="00220320"/>
    <w:rsid w:val="00220970"/>
    <w:rsid w:val="002217AC"/>
    <w:rsid w:val="002227F5"/>
    <w:rsid w:val="00224365"/>
    <w:rsid w:val="00224810"/>
    <w:rsid w:val="00225674"/>
    <w:rsid w:val="0022604D"/>
    <w:rsid w:val="00226640"/>
    <w:rsid w:val="0023148F"/>
    <w:rsid w:val="002343E3"/>
    <w:rsid w:val="002431C2"/>
    <w:rsid w:val="0024490B"/>
    <w:rsid w:val="0025569A"/>
    <w:rsid w:val="002565FD"/>
    <w:rsid w:val="00257F04"/>
    <w:rsid w:val="0026109B"/>
    <w:rsid w:val="00266B23"/>
    <w:rsid w:val="0027754E"/>
    <w:rsid w:val="0028331D"/>
    <w:rsid w:val="00284A08"/>
    <w:rsid w:val="002879F1"/>
    <w:rsid w:val="002923C7"/>
    <w:rsid w:val="002A1443"/>
    <w:rsid w:val="002A579A"/>
    <w:rsid w:val="002A6447"/>
    <w:rsid w:val="002B64C6"/>
    <w:rsid w:val="002D1373"/>
    <w:rsid w:val="002D2F95"/>
    <w:rsid w:val="002D3060"/>
    <w:rsid w:val="002D3460"/>
    <w:rsid w:val="002D3BAD"/>
    <w:rsid w:val="002D436A"/>
    <w:rsid w:val="002E77F5"/>
    <w:rsid w:val="002F7B7E"/>
    <w:rsid w:val="002F7FBF"/>
    <w:rsid w:val="00300947"/>
    <w:rsid w:val="0030390E"/>
    <w:rsid w:val="003040BC"/>
    <w:rsid w:val="0031283D"/>
    <w:rsid w:val="00313819"/>
    <w:rsid w:val="00314974"/>
    <w:rsid w:val="00314E02"/>
    <w:rsid w:val="00316BE4"/>
    <w:rsid w:val="00321619"/>
    <w:rsid w:val="00321FE4"/>
    <w:rsid w:val="0032564C"/>
    <w:rsid w:val="00331B8F"/>
    <w:rsid w:val="00333CBD"/>
    <w:rsid w:val="003351A7"/>
    <w:rsid w:val="00350032"/>
    <w:rsid w:val="0035213A"/>
    <w:rsid w:val="0036215A"/>
    <w:rsid w:val="003627BD"/>
    <w:rsid w:val="00365FFC"/>
    <w:rsid w:val="003760C2"/>
    <w:rsid w:val="00377618"/>
    <w:rsid w:val="00377DE6"/>
    <w:rsid w:val="003827C5"/>
    <w:rsid w:val="0039369B"/>
    <w:rsid w:val="0039440E"/>
    <w:rsid w:val="00395A6C"/>
    <w:rsid w:val="00396584"/>
    <w:rsid w:val="003A06BB"/>
    <w:rsid w:val="003A0CB4"/>
    <w:rsid w:val="003B0D0D"/>
    <w:rsid w:val="003B7692"/>
    <w:rsid w:val="003C1144"/>
    <w:rsid w:val="003C1266"/>
    <w:rsid w:val="003C36EF"/>
    <w:rsid w:val="003D2F86"/>
    <w:rsid w:val="003D48A5"/>
    <w:rsid w:val="003E10C6"/>
    <w:rsid w:val="003E514C"/>
    <w:rsid w:val="003F3851"/>
    <w:rsid w:val="003F3DE9"/>
    <w:rsid w:val="003F464E"/>
    <w:rsid w:val="003F6478"/>
    <w:rsid w:val="00401885"/>
    <w:rsid w:val="00403BD4"/>
    <w:rsid w:val="004042DB"/>
    <w:rsid w:val="00405143"/>
    <w:rsid w:val="0040724D"/>
    <w:rsid w:val="00407911"/>
    <w:rsid w:val="00411195"/>
    <w:rsid w:val="0042148B"/>
    <w:rsid w:val="00426E10"/>
    <w:rsid w:val="00430F14"/>
    <w:rsid w:val="00431500"/>
    <w:rsid w:val="00432A00"/>
    <w:rsid w:val="00437F75"/>
    <w:rsid w:val="0044020F"/>
    <w:rsid w:val="004405C5"/>
    <w:rsid w:val="00446F37"/>
    <w:rsid w:val="00447CB4"/>
    <w:rsid w:val="00451C43"/>
    <w:rsid w:val="004541AD"/>
    <w:rsid w:val="00457695"/>
    <w:rsid w:val="0046113C"/>
    <w:rsid w:val="00462AEA"/>
    <w:rsid w:val="00463BDA"/>
    <w:rsid w:val="00464A46"/>
    <w:rsid w:val="00473E54"/>
    <w:rsid w:val="00476CD9"/>
    <w:rsid w:val="004776C7"/>
    <w:rsid w:val="00484D0B"/>
    <w:rsid w:val="00487844"/>
    <w:rsid w:val="00487CB1"/>
    <w:rsid w:val="004B0F22"/>
    <w:rsid w:val="004B1FDA"/>
    <w:rsid w:val="004B53D5"/>
    <w:rsid w:val="004B5BA2"/>
    <w:rsid w:val="004C5AA7"/>
    <w:rsid w:val="004C5CC8"/>
    <w:rsid w:val="004D0C44"/>
    <w:rsid w:val="004D79D9"/>
    <w:rsid w:val="004D7CBF"/>
    <w:rsid w:val="004E61EC"/>
    <w:rsid w:val="004F0177"/>
    <w:rsid w:val="004F5625"/>
    <w:rsid w:val="00512C0B"/>
    <w:rsid w:val="005309E2"/>
    <w:rsid w:val="00536209"/>
    <w:rsid w:val="00544E5A"/>
    <w:rsid w:val="005504C0"/>
    <w:rsid w:val="00553824"/>
    <w:rsid w:val="00556B5B"/>
    <w:rsid w:val="0056075B"/>
    <w:rsid w:val="0056623A"/>
    <w:rsid w:val="0056653B"/>
    <w:rsid w:val="005755FF"/>
    <w:rsid w:val="005803B0"/>
    <w:rsid w:val="00581406"/>
    <w:rsid w:val="00583B5E"/>
    <w:rsid w:val="00584D67"/>
    <w:rsid w:val="0058677E"/>
    <w:rsid w:val="00592630"/>
    <w:rsid w:val="005948E7"/>
    <w:rsid w:val="005952AF"/>
    <w:rsid w:val="005A0628"/>
    <w:rsid w:val="005A2885"/>
    <w:rsid w:val="005B5681"/>
    <w:rsid w:val="005B74D2"/>
    <w:rsid w:val="005B7EFD"/>
    <w:rsid w:val="005C5AD1"/>
    <w:rsid w:val="005C6A93"/>
    <w:rsid w:val="005C6EAD"/>
    <w:rsid w:val="005D0420"/>
    <w:rsid w:val="005D691C"/>
    <w:rsid w:val="005E1DE1"/>
    <w:rsid w:val="005E312F"/>
    <w:rsid w:val="005E5DE4"/>
    <w:rsid w:val="005E6404"/>
    <w:rsid w:val="0060075C"/>
    <w:rsid w:val="00601CFF"/>
    <w:rsid w:val="00606D2C"/>
    <w:rsid w:val="00607AF5"/>
    <w:rsid w:val="00611D44"/>
    <w:rsid w:val="00612828"/>
    <w:rsid w:val="00615F64"/>
    <w:rsid w:val="0062083B"/>
    <w:rsid w:val="00626A28"/>
    <w:rsid w:val="00642C8A"/>
    <w:rsid w:val="00643A39"/>
    <w:rsid w:val="00645A9E"/>
    <w:rsid w:val="006524C6"/>
    <w:rsid w:val="00653C08"/>
    <w:rsid w:val="00670783"/>
    <w:rsid w:val="00671450"/>
    <w:rsid w:val="0067351C"/>
    <w:rsid w:val="00677C7A"/>
    <w:rsid w:val="006823AE"/>
    <w:rsid w:val="006877C1"/>
    <w:rsid w:val="00694252"/>
    <w:rsid w:val="00697C76"/>
    <w:rsid w:val="006A11D9"/>
    <w:rsid w:val="006A7016"/>
    <w:rsid w:val="006A7618"/>
    <w:rsid w:val="006B1405"/>
    <w:rsid w:val="006B1AC2"/>
    <w:rsid w:val="006C3842"/>
    <w:rsid w:val="006C4630"/>
    <w:rsid w:val="006E0FCB"/>
    <w:rsid w:val="006E4398"/>
    <w:rsid w:val="006E5ED5"/>
    <w:rsid w:val="006E6CA3"/>
    <w:rsid w:val="006F53C7"/>
    <w:rsid w:val="006F57EF"/>
    <w:rsid w:val="006F5DF4"/>
    <w:rsid w:val="007029EA"/>
    <w:rsid w:val="00704912"/>
    <w:rsid w:val="007156D0"/>
    <w:rsid w:val="00717137"/>
    <w:rsid w:val="00724D95"/>
    <w:rsid w:val="007271BD"/>
    <w:rsid w:val="00741445"/>
    <w:rsid w:val="007438D0"/>
    <w:rsid w:val="0074594F"/>
    <w:rsid w:val="00752CFE"/>
    <w:rsid w:val="007532D1"/>
    <w:rsid w:val="00754CE7"/>
    <w:rsid w:val="00756CD1"/>
    <w:rsid w:val="00761C67"/>
    <w:rsid w:val="007661F0"/>
    <w:rsid w:val="00767F47"/>
    <w:rsid w:val="0077583F"/>
    <w:rsid w:val="00777583"/>
    <w:rsid w:val="0078445D"/>
    <w:rsid w:val="00784D79"/>
    <w:rsid w:val="0079452B"/>
    <w:rsid w:val="007A2237"/>
    <w:rsid w:val="007A6BCC"/>
    <w:rsid w:val="007B3838"/>
    <w:rsid w:val="007B38F7"/>
    <w:rsid w:val="007B390A"/>
    <w:rsid w:val="007C689A"/>
    <w:rsid w:val="007C76AA"/>
    <w:rsid w:val="007D1161"/>
    <w:rsid w:val="007E013D"/>
    <w:rsid w:val="007E1373"/>
    <w:rsid w:val="007E2877"/>
    <w:rsid w:val="007E7CA7"/>
    <w:rsid w:val="007F12F3"/>
    <w:rsid w:val="007F1F50"/>
    <w:rsid w:val="007F2311"/>
    <w:rsid w:val="007F5AF4"/>
    <w:rsid w:val="00805FA9"/>
    <w:rsid w:val="00816554"/>
    <w:rsid w:val="00817876"/>
    <w:rsid w:val="00821762"/>
    <w:rsid w:val="00823CCE"/>
    <w:rsid w:val="00825B59"/>
    <w:rsid w:val="00826DCB"/>
    <w:rsid w:val="00844CFF"/>
    <w:rsid w:val="008475BC"/>
    <w:rsid w:val="00861839"/>
    <w:rsid w:val="008620DE"/>
    <w:rsid w:val="008625F4"/>
    <w:rsid w:val="0087437A"/>
    <w:rsid w:val="008760A2"/>
    <w:rsid w:val="00876939"/>
    <w:rsid w:val="00877C20"/>
    <w:rsid w:val="008808AC"/>
    <w:rsid w:val="008A129E"/>
    <w:rsid w:val="008A139C"/>
    <w:rsid w:val="008A2D1A"/>
    <w:rsid w:val="008A4CAF"/>
    <w:rsid w:val="008B4F9A"/>
    <w:rsid w:val="008C1440"/>
    <w:rsid w:val="008C193E"/>
    <w:rsid w:val="008C2BDE"/>
    <w:rsid w:val="008D619F"/>
    <w:rsid w:val="008D7296"/>
    <w:rsid w:val="008E50B1"/>
    <w:rsid w:val="008F0FAA"/>
    <w:rsid w:val="00901F26"/>
    <w:rsid w:val="00914BDB"/>
    <w:rsid w:val="00914D18"/>
    <w:rsid w:val="009163FA"/>
    <w:rsid w:val="00921BBF"/>
    <w:rsid w:val="00925B72"/>
    <w:rsid w:val="0092648B"/>
    <w:rsid w:val="00926AD6"/>
    <w:rsid w:val="009270B5"/>
    <w:rsid w:val="00927D94"/>
    <w:rsid w:val="00932F25"/>
    <w:rsid w:val="00933173"/>
    <w:rsid w:val="009333CD"/>
    <w:rsid w:val="00937FD1"/>
    <w:rsid w:val="0094215D"/>
    <w:rsid w:val="00945F93"/>
    <w:rsid w:val="00953219"/>
    <w:rsid w:val="00957475"/>
    <w:rsid w:val="00960D78"/>
    <w:rsid w:val="00967DE4"/>
    <w:rsid w:val="0097059D"/>
    <w:rsid w:val="00970887"/>
    <w:rsid w:val="00970BCB"/>
    <w:rsid w:val="00971043"/>
    <w:rsid w:val="00980487"/>
    <w:rsid w:val="009837C2"/>
    <w:rsid w:val="009878B3"/>
    <w:rsid w:val="0098794C"/>
    <w:rsid w:val="009B0026"/>
    <w:rsid w:val="009B1A55"/>
    <w:rsid w:val="009B2442"/>
    <w:rsid w:val="009B4148"/>
    <w:rsid w:val="009C587B"/>
    <w:rsid w:val="009C6583"/>
    <w:rsid w:val="009C6C59"/>
    <w:rsid w:val="009D0158"/>
    <w:rsid w:val="009D03D9"/>
    <w:rsid w:val="009D226C"/>
    <w:rsid w:val="009D7664"/>
    <w:rsid w:val="00A07038"/>
    <w:rsid w:val="00A12320"/>
    <w:rsid w:val="00A16BB3"/>
    <w:rsid w:val="00A240B1"/>
    <w:rsid w:val="00A33E27"/>
    <w:rsid w:val="00A3792E"/>
    <w:rsid w:val="00A37E9F"/>
    <w:rsid w:val="00A57869"/>
    <w:rsid w:val="00A611BD"/>
    <w:rsid w:val="00A61529"/>
    <w:rsid w:val="00A61C48"/>
    <w:rsid w:val="00A755A7"/>
    <w:rsid w:val="00A76786"/>
    <w:rsid w:val="00A92015"/>
    <w:rsid w:val="00A94467"/>
    <w:rsid w:val="00AA02D3"/>
    <w:rsid w:val="00AA1E05"/>
    <w:rsid w:val="00AB3E76"/>
    <w:rsid w:val="00AB5CCD"/>
    <w:rsid w:val="00AC1803"/>
    <w:rsid w:val="00AD292C"/>
    <w:rsid w:val="00AE03CA"/>
    <w:rsid w:val="00AE29F2"/>
    <w:rsid w:val="00AF16C4"/>
    <w:rsid w:val="00AF4C62"/>
    <w:rsid w:val="00B0455F"/>
    <w:rsid w:val="00B06C8E"/>
    <w:rsid w:val="00B10967"/>
    <w:rsid w:val="00B14673"/>
    <w:rsid w:val="00B166A1"/>
    <w:rsid w:val="00B20843"/>
    <w:rsid w:val="00B26013"/>
    <w:rsid w:val="00B30803"/>
    <w:rsid w:val="00B30DDF"/>
    <w:rsid w:val="00B37193"/>
    <w:rsid w:val="00B459C8"/>
    <w:rsid w:val="00B45FD9"/>
    <w:rsid w:val="00B50CFA"/>
    <w:rsid w:val="00B66AFE"/>
    <w:rsid w:val="00B744A0"/>
    <w:rsid w:val="00B80861"/>
    <w:rsid w:val="00B82F51"/>
    <w:rsid w:val="00B857C2"/>
    <w:rsid w:val="00B87106"/>
    <w:rsid w:val="00B91B7E"/>
    <w:rsid w:val="00BA1D65"/>
    <w:rsid w:val="00BA3506"/>
    <w:rsid w:val="00BA4541"/>
    <w:rsid w:val="00BA6DEB"/>
    <w:rsid w:val="00BB314F"/>
    <w:rsid w:val="00BC0DAF"/>
    <w:rsid w:val="00BC5716"/>
    <w:rsid w:val="00BC76F2"/>
    <w:rsid w:val="00BD0F97"/>
    <w:rsid w:val="00BD2200"/>
    <w:rsid w:val="00BD6CEA"/>
    <w:rsid w:val="00BD7F0B"/>
    <w:rsid w:val="00BE1E33"/>
    <w:rsid w:val="00BE3045"/>
    <w:rsid w:val="00BE6D67"/>
    <w:rsid w:val="00BE7CB4"/>
    <w:rsid w:val="00BF735B"/>
    <w:rsid w:val="00C02C9E"/>
    <w:rsid w:val="00C04171"/>
    <w:rsid w:val="00C10801"/>
    <w:rsid w:val="00C15806"/>
    <w:rsid w:val="00C2083E"/>
    <w:rsid w:val="00C24DD6"/>
    <w:rsid w:val="00C25142"/>
    <w:rsid w:val="00C26C15"/>
    <w:rsid w:val="00C315C5"/>
    <w:rsid w:val="00C34B66"/>
    <w:rsid w:val="00C34E9F"/>
    <w:rsid w:val="00C35554"/>
    <w:rsid w:val="00C4136F"/>
    <w:rsid w:val="00C424D2"/>
    <w:rsid w:val="00C42A6C"/>
    <w:rsid w:val="00C4400F"/>
    <w:rsid w:val="00C44FEF"/>
    <w:rsid w:val="00C45924"/>
    <w:rsid w:val="00C5131C"/>
    <w:rsid w:val="00C62C74"/>
    <w:rsid w:val="00C63FD6"/>
    <w:rsid w:val="00C72901"/>
    <w:rsid w:val="00C73728"/>
    <w:rsid w:val="00C774FB"/>
    <w:rsid w:val="00C82326"/>
    <w:rsid w:val="00C852AF"/>
    <w:rsid w:val="00C86F89"/>
    <w:rsid w:val="00C96321"/>
    <w:rsid w:val="00C96DD0"/>
    <w:rsid w:val="00CB0A34"/>
    <w:rsid w:val="00CB20A1"/>
    <w:rsid w:val="00CB58A1"/>
    <w:rsid w:val="00CC3230"/>
    <w:rsid w:val="00CC64ED"/>
    <w:rsid w:val="00CC7326"/>
    <w:rsid w:val="00CD77B6"/>
    <w:rsid w:val="00CE474F"/>
    <w:rsid w:val="00CE4C3B"/>
    <w:rsid w:val="00CE4EEF"/>
    <w:rsid w:val="00CF15DC"/>
    <w:rsid w:val="00CF1751"/>
    <w:rsid w:val="00CF4283"/>
    <w:rsid w:val="00CF4E05"/>
    <w:rsid w:val="00CF73FB"/>
    <w:rsid w:val="00D006B0"/>
    <w:rsid w:val="00D164CA"/>
    <w:rsid w:val="00D2359F"/>
    <w:rsid w:val="00D241BB"/>
    <w:rsid w:val="00D25B08"/>
    <w:rsid w:val="00D279FA"/>
    <w:rsid w:val="00D312DB"/>
    <w:rsid w:val="00D327FB"/>
    <w:rsid w:val="00D337F9"/>
    <w:rsid w:val="00D41F04"/>
    <w:rsid w:val="00D42133"/>
    <w:rsid w:val="00D45234"/>
    <w:rsid w:val="00D52D54"/>
    <w:rsid w:val="00D53EAA"/>
    <w:rsid w:val="00D56012"/>
    <w:rsid w:val="00D562E9"/>
    <w:rsid w:val="00D61F26"/>
    <w:rsid w:val="00D64F7C"/>
    <w:rsid w:val="00D77897"/>
    <w:rsid w:val="00D83B40"/>
    <w:rsid w:val="00D85CE4"/>
    <w:rsid w:val="00D97388"/>
    <w:rsid w:val="00DA7658"/>
    <w:rsid w:val="00DB08B7"/>
    <w:rsid w:val="00DC0A7B"/>
    <w:rsid w:val="00DC18C2"/>
    <w:rsid w:val="00DC5200"/>
    <w:rsid w:val="00DC7B0A"/>
    <w:rsid w:val="00DD1570"/>
    <w:rsid w:val="00DD1CA7"/>
    <w:rsid w:val="00DD3417"/>
    <w:rsid w:val="00DD617B"/>
    <w:rsid w:val="00DD742B"/>
    <w:rsid w:val="00DE3CC5"/>
    <w:rsid w:val="00DE3DCB"/>
    <w:rsid w:val="00DE50DE"/>
    <w:rsid w:val="00E009B6"/>
    <w:rsid w:val="00E013E7"/>
    <w:rsid w:val="00E0205C"/>
    <w:rsid w:val="00E02A13"/>
    <w:rsid w:val="00E03633"/>
    <w:rsid w:val="00E10031"/>
    <w:rsid w:val="00E14991"/>
    <w:rsid w:val="00E150DB"/>
    <w:rsid w:val="00E166C1"/>
    <w:rsid w:val="00E20876"/>
    <w:rsid w:val="00E22330"/>
    <w:rsid w:val="00E228D0"/>
    <w:rsid w:val="00E24BE7"/>
    <w:rsid w:val="00E2539D"/>
    <w:rsid w:val="00E362CF"/>
    <w:rsid w:val="00E43CAB"/>
    <w:rsid w:val="00E46BC0"/>
    <w:rsid w:val="00E47018"/>
    <w:rsid w:val="00E547A5"/>
    <w:rsid w:val="00E62D08"/>
    <w:rsid w:val="00E65CB6"/>
    <w:rsid w:val="00E66C49"/>
    <w:rsid w:val="00E720BC"/>
    <w:rsid w:val="00E8264A"/>
    <w:rsid w:val="00E87CC5"/>
    <w:rsid w:val="00E9173C"/>
    <w:rsid w:val="00E97483"/>
    <w:rsid w:val="00E97A8E"/>
    <w:rsid w:val="00EB1EE5"/>
    <w:rsid w:val="00EB311A"/>
    <w:rsid w:val="00EB3B28"/>
    <w:rsid w:val="00EB42AA"/>
    <w:rsid w:val="00EC1DED"/>
    <w:rsid w:val="00ED2C8C"/>
    <w:rsid w:val="00ED2CCE"/>
    <w:rsid w:val="00ED496C"/>
    <w:rsid w:val="00ED5A2E"/>
    <w:rsid w:val="00EE0699"/>
    <w:rsid w:val="00EF1037"/>
    <w:rsid w:val="00EF3047"/>
    <w:rsid w:val="00EF4180"/>
    <w:rsid w:val="00EF71FF"/>
    <w:rsid w:val="00EF7EB7"/>
    <w:rsid w:val="00F0139A"/>
    <w:rsid w:val="00F03277"/>
    <w:rsid w:val="00F058EA"/>
    <w:rsid w:val="00F07253"/>
    <w:rsid w:val="00F145B6"/>
    <w:rsid w:val="00F20A0A"/>
    <w:rsid w:val="00F21D47"/>
    <w:rsid w:val="00F22B87"/>
    <w:rsid w:val="00F245AE"/>
    <w:rsid w:val="00F24B6C"/>
    <w:rsid w:val="00F25400"/>
    <w:rsid w:val="00F25EFA"/>
    <w:rsid w:val="00F31D07"/>
    <w:rsid w:val="00F3203E"/>
    <w:rsid w:val="00F36552"/>
    <w:rsid w:val="00F40814"/>
    <w:rsid w:val="00F46142"/>
    <w:rsid w:val="00F50F99"/>
    <w:rsid w:val="00F5293D"/>
    <w:rsid w:val="00F63B4E"/>
    <w:rsid w:val="00F651F0"/>
    <w:rsid w:val="00F72279"/>
    <w:rsid w:val="00F74302"/>
    <w:rsid w:val="00F75DAA"/>
    <w:rsid w:val="00F84BE9"/>
    <w:rsid w:val="00F868AD"/>
    <w:rsid w:val="00F87886"/>
    <w:rsid w:val="00FA43B6"/>
    <w:rsid w:val="00FB22CA"/>
    <w:rsid w:val="00FB2755"/>
    <w:rsid w:val="00FC398F"/>
    <w:rsid w:val="00FC575C"/>
    <w:rsid w:val="00FC631C"/>
    <w:rsid w:val="00FD0DDA"/>
    <w:rsid w:val="00FE2AE5"/>
    <w:rsid w:val="00FE42CC"/>
    <w:rsid w:val="00FE5420"/>
    <w:rsid w:val="00FE66C5"/>
    <w:rsid w:val="00FE6CA5"/>
    <w:rsid w:val="00FF2CBE"/>
    <w:rsid w:val="00FF4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7326"/>
    <w:rPr>
      <w:color w:val="808080"/>
    </w:rPr>
  </w:style>
  <w:style w:type="paragraph" w:styleId="BalloonText">
    <w:name w:val="Balloon Text"/>
    <w:basedOn w:val="Normal"/>
    <w:link w:val="BalloonTextChar"/>
    <w:uiPriority w:val="99"/>
    <w:semiHidden/>
    <w:unhideWhenUsed/>
    <w:rsid w:val="00CC7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7326"/>
    <w:rPr>
      <w:rFonts w:ascii="Tahoma" w:hAnsi="Tahoma" w:cs="Tahoma"/>
      <w:sz w:val="16"/>
      <w:szCs w:val="16"/>
    </w:rPr>
  </w:style>
  <w:style w:type="character" w:styleId="Hyperlink">
    <w:name w:val="Hyperlink"/>
    <w:basedOn w:val="DefaultParagraphFont"/>
    <w:uiPriority w:val="99"/>
    <w:unhideWhenUsed/>
    <w:rsid w:val="00B744A0"/>
    <w:rPr>
      <w:color w:val="0000FF" w:themeColor="hyperlink"/>
      <w:u w:val="single"/>
    </w:rPr>
  </w:style>
  <w:style w:type="paragraph" w:styleId="Header">
    <w:name w:val="header"/>
    <w:basedOn w:val="Normal"/>
    <w:link w:val="HeaderChar"/>
    <w:uiPriority w:val="99"/>
    <w:unhideWhenUsed/>
    <w:rsid w:val="000613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3C1"/>
  </w:style>
  <w:style w:type="paragraph" w:styleId="Footer">
    <w:name w:val="footer"/>
    <w:basedOn w:val="Normal"/>
    <w:link w:val="FooterChar"/>
    <w:uiPriority w:val="99"/>
    <w:unhideWhenUsed/>
    <w:rsid w:val="000613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3C1"/>
  </w:style>
  <w:style w:type="table" w:styleId="TableGrid">
    <w:name w:val="Table Grid"/>
    <w:basedOn w:val="TableNormal"/>
    <w:uiPriority w:val="59"/>
    <w:rsid w:val="00724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7326"/>
    <w:rPr>
      <w:color w:val="808080"/>
    </w:rPr>
  </w:style>
  <w:style w:type="paragraph" w:styleId="BalloonText">
    <w:name w:val="Balloon Text"/>
    <w:basedOn w:val="Normal"/>
    <w:link w:val="BalloonTextChar"/>
    <w:uiPriority w:val="99"/>
    <w:semiHidden/>
    <w:unhideWhenUsed/>
    <w:rsid w:val="00CC7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7326"/>
    <w:rPr>
      <w:rFonts w:ascii="Tahoma" w:hAnsi="Tahoma" w:cs="Tahoma"/>
      <w:sz w:val="16"/>
      <w:szCs w:val="16"/>
    </w:rPr>
  </w:style>
  <w:style w:type="character" w:styleId="Hyperlink">
    <w:name w:val="Hyperlink"/>
    <w:basedOn w:val="DefaultParagraphFont"/>
    <w:uiPriority w:val="99"/>
    <w:unhideWhenUsed/>
    <w:rsid w:val="00B744A0"/>
    <w:rPr>
      <w:color w:val="0000FF" w:themeColor="hyperlink"/>
      <w:u w:val="single"/>
    </w:rPr>
  </w:style>
  <w:style w:type="paragraph" w:styleId="Header">
    <w:name w:val="header"/>
    <w:basedOn w:val="Normal"/>
    <w:link w:val="HeaderChar"/>
    <w:uiPriority w:val="99"/>
    <w:unhideWhenUsed/>
    <w:rsid w:val="000613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3C1"/>
  </w:style>
  <w:style w:type="paragraph" w:styleId="Footer">
    <w:name w:val="footer"/>
    <w:basedOn w:val="Normal"/>
    <w:link w:val="FooterChar"/>
    <w:uiPriority w:val="99"/>
    <w:unhideWhenUsed/>
    <w:rsid w:val="000613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3C1"/>
  </w:style>
  <w:style w:type="table" w:styleId="TableGrid">
    <w:name w:val="Table Grid"/>
    <w:basedOn w:val="TableNormal"/>
    <w:uiPriority w:val="59"/>
    <w:rsid w:val="00724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390389">
      <w:bodyDiv w:val="1"/>
      <w:marLeft w:val="0"/>
      <w:marRight w:val="0"/>
      <w:marTop w:val="0"/>
      <w:marBottom w:val="0"/>
      <w:divBdr>
        <w:top w:val="none" w:sz="0" w:space="0" w:color="auto"/>
        <w:left w:val="none" w:sz="0" w:space="0" w:color="auto"/>
        <w:bottom w:val="none" w:sz="0" w:space="0" w:color="auto"/>
        <w:right w:val="none" w:sz="0" w:space="0" w:color="auto"/>
      </w:divBdr>
    </w:div>
    <w:div w:id="1876582250">
      <w:bodyDiv w:val="1"/>
      <w:marLeft w:val="0"/>
      <w:marRight w:val="0"/>
      <w:marTop w:val="0"/>
      <w:marBottom w:val="0"/>
      <w:divBdr>
        <w:top w:val="none" w:sz="0" w:space="0" w:color="auto"/>
        <w:left w:val="none" w:sz="0" w:space="0" w:color="auto"/>
        <w:bottom w:val="none" w:sz="0" w:space="0" w:color="auto"/>
        <w:right w:val="none" w:sz="0" w:space="0" w:color="auto"/>
      </w:divBdr>
      <w:divsChild>
        <w:div w:id="450442447">
          <w:marLeft w:val="0"/>
          <w:marRight w:val="0"/>
          <w:marTop w:val="0"/>
          <w:marBottom w:val="0"/>
          <w:divBdr>
            <w:top w:val="none" w:sz="0" w:space="0" w:color="auto"/>
            <w:left w:val="none" w:sz="0" w:space="0" w:color="auto"/>
            <w:bottom w:val="none" w:sz="0" w:space="0" w:color="auto"/>
            <w:right w:val="none" w:sz="0" w:space="0" w:color="auto"/>
          </w:divBdr>
        </w:div>
        <w:div w:id="55856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itorial@veuxmag.com"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s\Desktop\Veux%20Mag%20-%20Credits%20For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29FFE5A03864BD081E4E28582E7666A"/>
        <w:category>
          <w:name w:val="General"/>
          <w:gallery w:val="placeholder"/>
        </w:category>
        <w:types>
          <w:type w:val="bbPlcHdr"/>
        </w:types>
        <w:behaviors>
          <w:behavior w:val="content"/>
        </w:behaviors>
        <w:guid w:val="{0F0B4DC7-595F-443F-B91C-275ECFBCE02E}"/>
      </w:docPartPr>
      <w:docPartBody>
        <w:p w:rsidR="00910202" w:rsidRDefault="00191EB3" w:rsidP="00191EB3">
          <w:pPr>
            <w:pStyle w:val="E29FFE5A03864BD081E4E28582E7666A2"/>
          </w:pPr>
          <w:r w:rsidRPr="005B7EFD">
            <w:rPr>
              <w:rStyle w:val="PlaceholderText"/>
              <w:sz w:val="20"/>
              <w:szCs w:val="20"/>
            </w:rPr>
            <w:t>Click here to enter text.</w:t>
          </w:r>
        </w:p>
      </w:docPartBody>
    </w:docPart>
    <w:docPart>
      <w:docPartPr>
        <w:name w:val="23E792DC8AC14287B3BFAE938A1566F6"/>
        <w:category>
          <w:name w:val="General"/>
          <w:gallery w:val="placeholder"/>
        </w:category>
        <w:types>
          <w:type w:val="bbPlcHdr"/>
        </w:types>
        <w:behaviors>
          <w:behavior w:val="content"/>
        </w:behaviors>
        <w:guid w:val="{201561BF-55AA-403E-A58F-E17B767B9B6E}"/>
      </w:docPartPr>
      <w:docPartBody>
        <w:p w:rsidR="00505DA1" w:rsidRDefault="00191EB3" w:rsidP="00191EB3">
          <w:pPr>
            <w:pStyle w:val="23E792DC8AC14287B3BFAE938A1566F6"/>
          </w:pPr>
          <w:r w:rsidRPr="00B04DC9">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303"/>
    <w:rsid w:val="00191EB3"/>
    <w:rsid w:val="0025143C"/>
    <w:rsid w:val="00505DA1"/>
    <w:rsid w:val="00640803"/>
    <w:rsid w:val="00782303"/>
    <w:rsid w:val="00910202"/>
    <w:rsid w:val="009E3AD4"/>
    <w:rsid w:val="00AB5760"/>
    <w:rsid w:val="00AD65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1EB3"/>
    <w:rPr>
      <w:color w:val="808080"/>
    </w:rPr>
  </w:style>
  <w:style w:type="paragraph" w:customStyle="1" w:styleId="E29FFE5A03864BD081E4E28582E7666A">
    <w:name w:val="E29FFE5A03864BD081E4E28582E7666A"/>
  </w:style>
  <w:style w:type="paragraph" w:customStyle="1" w:styleId="E29FFE5A03864BD081E4E28582E7666A1">
    <w:name w:val="E29FFE5A03864BD081E4E28582E7666A1"/>
    <w:rsid w:val="00AB5760"/>
    <w:pPr>
      <w:spacing w:after="200" w:line="276" w:lineRule="auto"/>
    </w:pPr>
    <w:rPr>
      <w:rFonts w:eastAsiaTheme="minorHAnsi"/>
      <w:lang w:val="en-US" w:eastAsia="en-US"/>
    </w:rPr>
  </w:style>
  <w:style w:type="paragraph" w:customStyle="1" w:styleId="8109506833744668820589CCBDF33FA5">
    <w:name w:val="8109506833744668820589CCBDF33FA5"/>
    <w:rsid w:val="00AB5760"/>
    <w:pPr>
      <w:spacing w:after="200" w:line="276" w:lineRule="auto"/>
    </w:pPr>
    <w:rPr>
      <w:rFonts w:eastAsiaTheme="minorHAnsi"/>
      <w:lang w:val="en-US" w:eastAsia="en-US"/>
    </w:rPr>
  </w:style>
  <w:style w:type="paragraph" w:customStyle="1" w:styleId="E29FFE5A03864BD081E4E28582E7666A2">
    <w:name w:val="E29FFE5A03864BD081E4E28582E7666A2"/>
    <w:rsid w:val="00191EB3"/>
    <w:pPr>
      <w:spacing w:after="200" w:line="276" w:lineRule="auto"/>
    </w:pPr>
    <w:rPr>
      <w:rFonts w:eastAsiaTheme="minorHAnsi"/>
      <w:lang w:val="en-US" w:eastAsia="en-US"/>
    </w:rPr>
  </w:style>
  <w:style w:type="paragraph" w:customStyle="1" w:styleId="23E792DC8AC14287B3BFAE938A1566F6">
    <w:name w:val="23E792DC8AC14287B3BFAE938A1566F6"/>
    <w:rsid w:val="00191EB3"/>
    <w:pPr>
      <w:spacing w:after="200" w:line="276" w:lineRule="auto"/>
    </w:pPr>
    <w:rPr>
      <w:rFonts w:eastAsiaTheme="minorHAnsi"/>
      <w:lang w:val="en-US"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1EB3"/>
    <w:rPr>
      <w:color w:val="808080"/>
    </w:rPr>
  </w:style>
  <w:style w:type="paragraph" w:customStyle="1" w:styleId="E29FFE5A03864BD081E4E28582E7666A">
    <w:name w:val="E29FFE5A03864BD081E4E28582E7666A"/>
  </w:style>
  <w:style w:type="paragraph" w:customStyle="1" w:styleId="E29FFE5A03864BD081E4E28582E7666A1">
    <w:name w:val="E29FFE5A03864BD081E4E28582E7666A1"/>
    <w:rsid w:val="00AB5760"/>
    <w:pPr>
      <w:spacing w:after="200" w:line="276" w:lineRule="auto"/>
    </w:pPr>
    <w:rPr>
      <w:rFonts w:eastAsiaTheme="minorHAnsi"/>
      <w:lang w:val="en-US" w:eastAsia="en-US"/>
    </w:rPr>
  </w:style>
  <w:style w:type="paragraph" w:customStyle="1" w:styleId="8109506833744668820589CCBDF33FA5">
    <w:name w:val="8109506833744668820589CCBDF33FA5"/>
    <w:rsid w:val="00AB5760"/>
    <w:pPr>
      <w:spacing w:after="200" w:line="276" w:lineRule="auto"/>
    </w:pPr>
    <w:rPr>
      <w:rFonts w:eastAsiaTheme="minorHAnsi"/>
      <w:lang w:val="en-US" w:eastAsia="en-US"/>
    </w:rPr>
  </w:style>
  <w:style w:type="paragraph" w:customStyle="1" w:styleId="E29FFE5A03864BD081E4E28582E7666A2">
    <w:name w:val="E29FFE5A03864BD081E4E28582E7666A2"/>
    <w:rsid w:val="00191EB3"/>
    <w:pPr>
      <w:spacing w:after="200" w:line="276" w:lineRule="auto"/>
    </w:pPr>
    <w:rPr>
      <w:rFonts w:eastAsiaTheme="minorHAnsi"/>
      <w:lang w:val="en-US" w:eastAsia="en-US"/>
    </w:rPr>
  </w:style>
  <w:style w:type="paragraph" w:customStyle="1" w:styleId="23E792DC8AC14287B3BFAE938A1566F6">
    <w:name w:val="23E792DC8AC14287B3BFAE938A1566F6"/>
    <w:rsid w:val="00191EB3"/>
    <w:pPr>
      <w:spacing w:after="200" w:line="276" w:lineRule="auto"/>
    </w:pPr>
    <w:rPr>
      <w:rFonts w:eastAsiaTheme="minorHAnsi"/>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Veux Mag - Credits Form</Template>
  <TotalTime>6</TotalTime>
  <Pages>1</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dc:creator>
  <cp:lastModifiedBy>stristessa@hotmail.com</cp:lastModifiedBy>
  <cp:revision>6</cp:revision>
  <dcterms:created xsi:type="dcterms:W3CDTF">2015-06-22T18:23:00Z</dcterms:created>
  <dcterms:modified xsi:type="dcterms:W3CDTF">2015-06-24T15:15:00Z</dcterms:modified>
</cp:coreProperties>
</file>